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2056"/>
        <w:tblW w:w="10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8"/>
        <w:gridCol w:w="933"/>
        <w:gridCol w:w="765"/>
        <w:gridCol w:w="475"/>
        <w:gridCol w:w="988"/>
        <w:gridCol w:w="290"/>
        <w:gridCol w:w="525"/>
        <w:gridCol w:w="1315"/>
        <w:gridCol w:w="474"/>
        <w:gridCol w:w="3559"/>
      </w:tblGrid>
      <w:tr w:rsidR="00580900" w:rsidRPr="008554A1" w:rsidTr="008554A1">
        <w:trPr>
          <w:trHeight w:val="269"/>
        </w:trPr>
        <w:tc>
          <w:tcPr>
            <w:tcW w:w="1508" w:type="dxa"/>
            <w:shd w:val="clear" w:color="auto" w:fill="D9D9D9"/>
          </w:tcPr>
          <w:p w:rsidR="00580900" w:rsidRPr="008554A1" w:rsidRDefault="00580900" w:rsidP="008554A1">
            <w:pPr>
              <w:spacing w:after="0" w:line="240" w:lineRule="auto"/>
              <w:rPr>
                <w:b/>
              </w:rPr>
            </w:pPr>
            <w:r w:rsidRPr="008554A1">
              <w:rPr>
                <w:b/>
              </w:rPr>
              <w:t>Znak sprawy:</w:t>
            </w:r>
          </w:p>
        </w:tc>
        <w:tc>
          <w:tcPr>
            <w:tcW w:w="3161" w:type="dxa"/>
            <w:gridSpan w:val="4"/>
          </w:tcPr>
          <w:p w:rsidR="00580900" w:rsidRPr="008554A1" w:rsidRDefault="00580900" w:rsidP="008554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ŚODR-AG.262.4.2023</w:t>
            </w:r>
          </w:p>
        </w:tc>
        <w:tc>
          <w:tcPr>
            <w:tcW w:w="2604" w:type="dxa"/>
            <w:gridSpan w:val="4"/>
            <w:shd w:val="clear" w:color="auto" w:fill="D9D9D9"/>
          </w:tcPr>
          <w:p w:rsidR="00580900" w:rsidRPr="008554A1" w:rsidRDefault="00580900" w:rsidP="008554A1">
            <w:pPr>
              <w:spacing w:after="0" w:line="240" w:lineRule="auto"/>
              <w:rPr>
                <w:b/>
              </w:rPr>
            </w:pPr>
            <w:r w:rsidRPr="008554A1">
              <w:rPr>
                <w:b/>
              </w:rPr>
              <w:t>Miejscowość i data:</w:t>
            </w:r>
          </w:p>
        </w:tc>
        <w:tc>
          <w:tcPr>
            <w:tcW w:w="3559" w:type="dxa"/>
          </w:tcPr>
          <w:p w:rsidR="00580900" w:rsidRPr="008554A1" w:rsidRDefault="00580900" w:rsidP="008554A1">
            <w:pPr>
              <w:spacing w:after="0" w:line="240" w:lineRule="auto"/>
              <w:rPr>
                <w:b/>
              </w:rPr>
            </w:pPr>
          </w:p>
        </w:tc>
      </w:tr>
      <w:tr w:rsidR="00580900" w:rsidRPr="008554A1" w:rsidTr="008554A1">
        <w:trPr>
          <w:trHeight w:val="756"/>
        </w:trPr>
        <w:tc>
          <w:tcPr>
            <w:tcW w:w="10832" w:type="dxa"/>
            <w:gridSpan w:val="10"/>
          </w:tcPr>
          <w:p w:rsidR="00580900" w:rsidRPr="008554A1" w:rsidRDefault="00580900" w:rsidP="008554A1">
            <w:pPr>
              <w:spacing w:after="0" w:line="240" w:lineRule="auto"/>
              <w:jc w:val="both"/>
              <w:rPr>
                <w:b/>
              </w:rPr>
            </w:pPr>
          </w:p>
          <w:p w:rsidR="00580900" w:rsidRPr="008554A1" w:rsidRDefault="00580900" w:rsidP="008554A1">
            <w:pPr>
              <w:spacing w:after="0" w:line="240" w:lineRule="auto"/>
              <w:jc w:val="center"/>
              <w:rPr>
                <w:b/>
              </w:rPr>
            </w:pPr>
            <w:r w:rsidRPr="008554A1">
              <w:rPr>
                <w:b/>
              </w:rPr>
              <w:t>OFERTA</w:t>
            </w:r>
          </w:p>
          <w:p w:rsidR="00580900" w:rsidRPr="008554A1" w:rsidRDefault="00580900" w:rsidP="008554A1">
            <w:pPr>
              <w:spacing w:after="0" w:line="240" w:lineRule="auto"/>
              <w:jc w:val="center"/>
            </w:pPr>
            <w:r w:rsidRPr="008554A1">
              <w:t>odpowiedź na zaproszenie do złożenia propozycji cenowej ofertowej</w:t>
            </w:r>
          </w:p>
          <w:p w:rsidR="00580900" w:rsidRPr="008554A1" w:rsidRDefault="00580900" w:rsidP="008554A1">
            <w:pPr>
              <w:spacing w:after="0" w:line="240" w:lineRule="auto"/>
              <w:jc w:val="both"/>
            </w:pPr>
          </w:p>
        </w:tc>
      </w:tr>
      <w:tr w:rsidR="00580900" w:rsidRPr="008554A1" w:rsidTr="008554A1">
        <w:trPr>
          <w:trHeight w:val="282"/>
        </w:trPr>
        <w:tc>
          <w:tcPr>
            <w:tcW w:w="10832" w:type="dxa"/>
            <w:gridSpan w:val="10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Nazwa zadania:</w:t>
            </w:r>
          </w:p>
        </w:tc>
      </w:tr>
      <w:tr w:rsidR="00580900" w:rsidRPr="008554A1" w:rsidTr="008554A1">
        <w:trPr>
          <w:trHeight w:val="282"/>
        </w:trPr>
        <w:tc>
          <w:tcPr>
            <w:tcW w:w="10832" w:type="dxa"/>
            <w:gridSpan w:val="10"/>
            <w:shd w:val="clear" w:color="auto" w:fill="FFFFFF"/>
          </w:tcPr>
          <w:p w:rsidR="00580900" w:rsidRDefault="00580900" w:rsidP="0046277B">
            <w:pPr>
              <w:spacing w:after="0" w:line="240" w:lineRule="auto"/>
              <w:rPr>
                <w:rFonts w:cs="Calibri"/>
                <w:b/>
              </w:rPr>
            </w:pPr>
          </w:p>
          <w:p w:rsidR="00580900" w:rsidRPr="002A0EFA" w:rsidRDefault="00580900" w:rsidP="00297AFE">
            <w:pPr>
              <w:spacing w:after="0" w:line="240" w:lineRule="auto"/>
              <w:rPr>
                <w:rFonts w:cs="Calibri"/>
                <w:b/>
              </w:rPr>
            </w:pPr>
            <w:r w:rsidRPr="002A0EFA">
              <w:rPr>
                <w:b/>
                <w:bCs/>
              </w:rPr>
              <w:t>Przebudowa placu przy Świętokrzyskim ODR poprzez utwardzenie kostką brukową</w:t>
            </w:r>
          </w:p>
          <w:p w:rsidR="00580900" w:rsidRDefault="00580900" w:rsidP="0046277B">
            <w:pPr>
              <w:spacing w:after="0" w:line="240" w:lineRule="auto"/>
              <w:rPr>
                <w:rFonts w:cs="Calibri"/>
                <w:b/>
              </w:rPr>
            </w:pPr>
          </w:p>
          <w:p w:rsidR="00580900" w:rsidRPr="008554A1" w:rsidRDefault="00580900" w:rsidP="006A7F92">
            <w:pPr>
              <w:spacing w:after="0"/>
              <w:rPr>
                <w:b/>
              </w:rPr>
            </w:pPr>
          </w:p>
        </w:tc>
      </w:tr>
      <w:tr w:rsidR="00580900" w:rsidRPr="008554A1" w:rsidTr="008554A1">
        <w:trPr>
          <w:trHeight w:val="282"/>
        </w:trPr>
        <w:tc>
          <w:tcPr>
            <w:tcW w:w="10832" w:type="dxa"/>
            <w:gridSpan w:val="10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Dane Wykonawcy:</w:t>
            </w:r>
          </w:p>
        </w:tc>
      </w:tr>
      <w:tr w:rsidR="00580900" w:rsidRPr="008554A1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Nazwa Wykonawcy:</w:t>
            </w: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</w:tc>
        <w:tc>
          <w:tcPr>
            <w:tcW w:w="8391" w:type="dxa"/>
            <w:gridSpan w:val="8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580900" w:rsidRPr="008554A1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Adres:</w:t>
            </w: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</w:tc>
        <w:tc>
          <w:tcPr>
            <w:tcW w:w="8391" w:type="dxa"/>
            <w:gridSpan w:val="8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580900" w:rsidRPr="008554A1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Województwo:</w:t>
            </w:r>
          </w:p>
        </w:tc>
        <w:tc>
          <w:tcPr>
            <w:tcW w:w="8391" w:type="dxa"/>
            <w:gridSpan w:val="8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580900" w:rsidRPr="008554A1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Telefon:</w:t>
            </w:r>
          </w:p>
        </w:tc>
        <w:tc>
          <w:tcPr>
            <w:tcW w:w="8391" w:type="dxa"/>
            <w:gridSpan w:val="8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580900" w:rsidRPr="008554A1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E-mail:</w:t>
            </w:r>
          </w:p>
        </w:tc>
        <w:tc>
          <w:tcPr>
            <w:tcW w:w="8391" w:type="dxa"/>
            <w:gridSpan w:val="8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580900" w:rsidRPr="008554A1" w:rsidTr="008554A1">
        <w:trPr>
          <w:trHeight w:val="282"/>
        </w:trPr>
        <w:tc>
          <w:tcPr>
            <w:tcW w:w="2441" w:type="dxa"/>
            <w:gridSpan w:val="2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REGON:</w:t>
            </w:r>
          </w:p>
        </w:tc>
        <w:tc>
          <w:tcPr>
            <w:tcW w:w="3043" w:type="dxa"/>
            <w:gridSpan w:val="5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  <w:tc>
          <w:tcPr>
            <w:tcW w:w="1315" w:type="dxa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 w:rsidRPr="008554A1">
              <w:rPr>
                <w:b/>
              </w:rPr>
              <w:t>NIP:</w:t>
            </w:r>
          </w:p>
        </w:tc>
        <w:tc>
          <w:tcPr>
            <w:tcW w:w="4033" w:type="dxa"/>
            <w:gridSpan w:val="2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580900" w:rsidRPr="008554A1" w:rsidTr="008554A1">
        <w:trPr>
          <w:trHeight w:val="282"/>
        </w:trPr>
        <w:tc>
          <w:tcPr>
            <w:tcW w:w="10832" w:type="dxa"/>
            <w:gridSpan w:val="10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>
              <w:rPr>
                <w:b/>
              </w:rPr>
              <w:t xml:space="preserve"> Oferuję wykonanie usługi</w:t>
            </w:r>
            <w:r w:rsidRPr="008554A1">
              <w:rPr>
                <w:b/>
              </w:rPr>
              <w:t xml:space="preserve"> będącej przedmiot zamówienia, zgodnie z wymogami opisu przedmiotu zamówienia, na następujących warunkach:</w:t>
            </w:r>
          </w:p>
        </w:tc>
      </w:tr>
      <w:tr w:rsidR="00580900" w:rsidRPr="008554A1" w:rsidTr="008554A1">
        <w:trPr>
          <w:trHeight w:val="282"/>
        </w:trPr>
        <w:tc>
          <w:tcPr>
            <w:tcW w:w="3206" w:type="dxa"/>
            <w:gridSpan w:val="3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Cena netto:</w:t>
            </w:r>
          </w:p>
        </w:tc>
        <w:tc>
          <w:tcPr>
            <w:tcW w:w="1753" w:type="dxa"/>
            <w:gridSpan w:val="3"/>
            <w:shd w:val="clear" w:color="auto" w:fill="FFFFFF"/>
          </w:tcPr>
          <w:p w:rsidR="00580900" w:rsidRPr="008554A1" w:rsidRDefault="00580900" w:rsidP="00110AD6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………………….</w:t>
            </w: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</w:tc>
        <w:tc>
          <w:tcPr>
            <w:tcW w:w="5873" w:type="dxa"/>
            <w:gridSpan w:val="4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 w:rsidRPr="008554A1">
              <w:rPr>
                <w:b/>
              </w:rPr>
              <w:t>Słownie:</w:t>
            </w:r>
          </w:p>
        </w:tc>
      </w:tr>
      <w:tr w:rsidR="00580900" w:rsidRPr="008554A1" w:rsidTr="008554A1">
        <w:trPr>
          <w:trHeight w:val="282"/>
        </w:trPr>
        <w:tc>
          <w:tcPr>
            <w:tcW w:w="3206" w:type="dxa"/>
            <w:gridSpan w:val="3"/>
            <w:shd w:val="clear" w:color="auto" w:fill="D9D9D9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Podatek od towarów i usług:</w:t>
            </w:r>
          </w:p>
        </w:tc>
        <w:tc>
          <w:tcPr>
            <w:tcW w:w="1753" w:type="dxa"/>
            <w:gridSpan w:val="3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………………..</w:t>
            </w: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  <w:tc>
          <w:tcPr>
            <w:tcW w:w="5873" w:type="dxa"/>
            <w:gridSpan w:val="4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 w:rsidRPr="008554A1">
              <w:rPr>
                <w:b/>
              </w:rPr>
              <w:t>Słownie:</w:t>
            </w:r>
          </w:p>
        </w:tc>
      </w:tr>
      <w:tr w:rsidR="00580900" w:rsidRPr="008554A1" w:rsidTr="008554A1">
        <w:trPr>
          <w:trHeight w:val="282"/>
        </w:trPr>
        <w:tc>
          <w:tcPr>
            <w:tcW w:w="3206" w:type="dxa"/>
            <w:gridSpan w:val="3"/>
            <w:shd w:val="clear" w:color="auto" w:fill="D9D9D9"/>
          </w:tcPr>
          <w:p w:rsidR="00580900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80900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Cena brutto</w:t>
            </w:r>
            <w:r w:rsidRPr="00110AD6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</w:p>
          <w:p w:rsidR="00580900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80900" w:rsidRPr="008554A1" w:rsidRDefault="00580900" w:rsidP="0046277B">
            <w:pPr>
              <w:pStyle w:val="ListParagraph"/>
              <w:spacing w:after="120" w:line="240" w:lineRule="auto"/>
              <w:ind w:left="0"/>
              <w:jc w:val="both"/>
              <w:rPr>
                <w:b/>
              </w:rPr>
            </w:pPr>
          </w:p>
        </w:tc>
        <w:tc>
          <w:tcPr>
            <w:tcW w:w="1753" w:type="dxa"/>
            <w:gridSpan w:val="3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580900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………………</w:t>
            </w:r>
          </w:p>
          <w:p w:rsidR="00580900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  <w:tc>
          <w:tcPr>
            <w:tcW w:w="5873" w:type="dxa"/>
            <w:gridSpan w:val="4"/>
            <w:shd w:val="clear" w:color="auto" w:fill="FFFFFF"/>
          </w:tcPr>
          <w:p w:rsidR="00580900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580900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 w:rsidRPr="008554A1">
              <w:rPr>
                <w:b/>
              </w:rPr>
              <w:t>Słownie:</w:t>
            </w:r>
          </w:p>
          <w:p w:rsidR="00580900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580900" w:rsidRPr="008554A1" w:rsidRDefault="00580900" w:rsidP="0046277B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580900" w:rsidRPr="008554A1" w:rsidTr="008554A1">
        <w:trPr>
          <w:trHeight w:val="163"/>
        </w:trPr>
        <w:tc>
          <w:tcPr>
            <w:tcW w:w="3681" w:type="dxa"/>
            <w:gridSpan w:val="4"/>
            <w:shd w:val="clear" w:color="auto" w:fill="D9D9D9"/>
          </w:tcPr>
          <w:p w:rsidR="00580900" w:rsidRPr="00D63629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D63629">
              <w:rPr>
                <w:b/>
              </w:rPr>
              <w:t>Termin realizacji zamówienia:</w:t>
            </w:r>
          </w:p>
        </w:tc>
        <w:tc>
          <w:tcPr>
            <w:tcW w:w="7151" w:type="dxa"/>
            <w:gridSpan w:val="6"/>
            <w:shd w:val="clear" w:color="auto" w:fill="FFFFFF"/>
          </w:tcPr>
          <w:p w:rsidR="00580900" w:rsidRPr="00D63629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do 3 miesięcy od daty podpisania umowy</w:t>
            </w:r>
          </w:p>
        </w:tc>
      </w:tr>
      <w:tr w:rsidR="00580900" w:rsidRPr="008554A1" w:rsidTr="008554A1">
        <w:trPr>
          <w:trHeight w:val="163"/>
        </w:trPr>
        <w:tc>
          <w:tcPr>
            <w:tcW w:w="3681" w:type="dxa"/>
            <w:gridSpan w:val="4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Warunki płatności</w:t>
            </w:r>
          </w:p>
        </w:tc>
        <w:tc>
          <w:tcPr>
            <w:tcW w:w="7151" w:type="dxa"/>
            <w:gridSpan w:val="6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30 dni od daty dostarczenia faktury</w:t>
            </w:r>
          </w:p>
        </w:tc>
      </w:tr>
      <w:tr w:rsidR="00580900" w:rsidRPr="008554A1" w:rsidTr="008554A1">
        <w:trPr>
          <w:trHeight w:val="163"/>
        </w:trPr>
        <w:tc>
          <w:tcPr>
            <w:tcW w:w="10832" w:type="dxa"/>
            <w:gridSpan w:val="10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 xml:space="preserve">Oświadczenia: </w:t>
            </w:r>
          </w:p>
        </w:tc>
      </w:tr>
      <w:tr w:rsidR="00580900" w:rsidRPr="008554A1" w:rsidTr="008554A1">
        <w:trPr>
          <w:trHeight w:val="320"/>
        </w:trPr>
        <w:tc>
          <w:tcPr>
            <w:tcW w:w="10832" w:type="dxa"/>
            <w:gridSpan w:val="10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</w:rPr>
            </w:pPr>
            <w:r w:rsidRPr="008554A1">
              <w:rPr>
                <w:b/>
              </w:rPr>
              <w:t>Oświadczam, że zapoznałem się z opisem przedmiotu zamówienia i nie wnoszę do niego zastrzeżeń.</w:t>
            </w:r>
          </w:p>
        </w:tc>
      </w:tr>
      <w:tr w:rsidR="00580900" w:rsidRPr="008554A1" w:rsidTr="008554A1">
        <w:trPr>
          <w:trHeight w:val="163"/>
        </w:trPr>
        <w:tc>
          <w:tcPr>
            <w:tcW w:w="10832" w:type="dxa"/>
            <w:gridSpan w:val="10"/>
            <w:shd w:val="clear" w:color="auto" w:fill="D9D9D9"/>
          </w:tcPr>
          <w:p w:rsidR="00580900" w:rsidRDefault="00580900" w:rsidP="00DE3D5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b/>
              </w:rPr>
            </w:pPr>
            <w:r w:rsidRPr="008554A1">
              <w:rPr>
                <w:b/>
              </w:rPr>
              <w:t>Oświadczam, że zawarte w „Zaproszeniu do złożenia propozycji cenowej / ofertowej” warunki umowy / wzór umowy akceptuję i zobowiązuję się w przypadku przyjęcia mojej propozycji do zawarcia umowy na wyżej wymienionych warunkach.</w:t>
            </w:r>
          </w:p>
          <w:p w:rsidR="00580900" w:rsidRPr="00DE3D50" w:rsidRDefault="00580900" w:rsidP="00DE3D5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b/>
              </w:rPr>
            </w:pPr>
            <w:r w:rsidRPr="00DE3D50">
              <w:rPr>
                <w:rFonts w:cs="Calibri"/>
                <w:b/>
                <w:lang w:eastAsia="pl-PL"/>
              </w:rPr>
              <w:t>Oświadczam, że nie podlegam wykluczeniu z postępowania na podstawie art. 7 ust. 1 ustawy</w:t>
            </w:r>
          </w:p>
          <w:p w:rsidR="00580900" w:rsidRPr="00DE3D50" w:rsidRDefault="00580900" w:rsidP="00DE3D50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cs="Calibri"/>
                <w:b/>
                <w:lang w:eastAsia="pl-PL"/>
              </w:rPr>
            </w:pPr>
            <w:r w:rsidRPr="00DE3D50">
              <w:rPr>
                <w:rFonts w:cs="Calibri"/>
                <w:b/>
                <w:lang w:eastAsia="pl-PL"/>
              </w:rPr>
              <w:t>o szczególnych rozwiązaniach w zakresie przeciwdziałania wspieraniu agresji na Ukrainę oraz służących</w:t>
            </w:r>
          </w:p>
          <w:p w:rsidR="00580900" w:rsidRPr="008554A1" w:rsidRDefault="00580900" w:rsidP="00DE3D50">
            <w:pPr>
              <w:pStyle w:val="ListParagraph"/>
              <w:spacing w:after="0" w:line="240" w:lineRule="auto"/>
              <w:ind w:left="313" w:firstLine="407"/>
              <w:jc w:val="both"/>
              <w:rPr>
                <w:b/>
              </w:rPr>
            </w:pPr>
            <w:r w:rsidRPr="00DE3D50">
              <w:rPr>
                <w:rFonts w:cs="Calibri"/>
                <w:b/>
                <w:lang w:eastAsia="pl-PL"/>
              </w:rPr>
              <w:t>ochronie bezpieczeństwa narodowego</w:t>
            </w:r>
            <w:r>
              <w:rPr>
                <w:rFonts w:cs="Calibri"/>
                <w:b/>
                <w:lang w:eastAsia="pl-PL"/>
              </w:rPr>
              <w:t>.</w:t>
            </w:r>
          </w:p>
        </w:tc>
      </w:tr>
      <w:tr w:rsidR="00580900" w:rsidRPr="008554A1" w:rsidTr="008554A1">
        <w:trPr>
          <w:trHeight w:val="308"/>
        </w:trPr>
        <w:tc>
          <w:tcPr>
            <w:tcW w:w="10832" w:type="dxa"/>
            <w:gridSpan w:val="10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Załącznikami do propozycji są: dokumenty i załączniki wymienione w pkt 7 zaproszenia.</w:t>
            </w:r>
          </w:p>
        </w:tc>
      </w:tr>
      <w:tr w:rsidR="00580900" w:rsidRPr="008554A1" w:rsidTr="008554A1">
        <w:trPr>
          <w:trHeight w:val="284"/>
        </w:trPr>
        <w:tc>
          <w:tcPr>
            <w:tcW w:w="10832" w:type="dxa"/>
            <w:gridSpan w:val="10"/>
            <w:shd w:val="clear" w:color="auto" w:fill="D9D9D9"/>
          </w:tcPr>
          <w:p w:rsidR="00580900" w:rsidRPr="008554A1" w:rsidRDefault="00580900" w:rsidP="008554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/>
              <w:jc w:val="both"/>
              <w:rPr>
                <w:b/>
              </w:rPr>
            </w:pPr>
            <w:r w:rsidRPr="008554A1">
              <w:rPr>
                <w:b/>
              </w:rPr>
              <w:t>Pieczątka i podpis Wykonawcy:</w:t>
            </w:r>
          </w:p>
        </w:tc>
      </w:tr>
      <w:tr w:rsidR="00580900" w:rsidRPr="008554A1" w:rsidTr="008554A1">
        <w:trPr>
          <w:trHeight w:val="163"/>
        </w:trPr>
        <w:tc>
          <w:tcPr>
            <w:tcW w:w="10832" w:type="dxa"/>
            <w:gridSpan w:val="10"/>
            <w:shd w:val="clear" w:color="auto" w:fill="FFFFFF"/>
          </w:tcPr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  <w:p w:rsidR="00580900" w:rsidRPr="008554A1" w:rsidRDefault="00580900" w:rsidP="008554A1">
            <w:pPr>
              <w:pStyle w:val="ListParagraph"/>
              <w:spacing w:after="0" w:line="240" w:lineRule="auto"/>
              <w:ind w:left="313"/>
              <w:jc w:val="both"/>
              <w:rPr>
                <w:b/>
              </w:rPr>
            </w:pPr>
          </w:p>
        </w:tc>
      </w:tr>
    </w:tbl>
    <w:p w:rsidR="00580900" w:rsidRDefault="00580900"/>
    <w:sectPr w:rsidR="00580900" w:rsidSect="00A534B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900" w:rsidRDefault="00580900" w:rsidP="00393468">
      <w:pPr>
        <w:spacing w:after="0" w:line="240" w:lineRule="auto"/>
      </w:pPr>
      <w:r>
        <w:separator/>
      </w:r>
    </w:p>
  </w:endnote>
  <w:endnote w:type="continuationSeparator" w:id="0">
    <w:p w:rsidR="00580900" w:rsidRDefault="00580900" w:rsidP="00393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900" w:rsidRDefault="00580900" w:rsidP="00393468">
      <w:pPr>
        <w:spacing w:after="0" w:line="240" w:lineRule="auto"/>
      </w:pPr>
      <w:r>
        <w:separator/>
      </w:r>
    </w:p>
  </w:footnote>
  <w:footnote w:type="continuationSeparator" w:id="0">
    <w:p w:rsidR="00580900" w:rsidRDefault="00580900" w:rsidP="00393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900" w:rsidRPr="00866FAB" w:rsidRDefault="00580900" w:rsidP="000B68C3">
    <w:pPr>
      <w:pStyle w:val="Header"/>
      <w:jc w:val="right"/>
      <w:rPr>
        <w:b/>
        <w:i/>
      </w:rPr>
    </w:pPr>
    <w:r w:rsidRPr="00866FAB">
      <w:rPr>
        <w:b/>
        <w:i/>
      </w:rPr>
      <w:t>Załącznik Nr 1.3</w:t>
    </w:r>
    <w:r w:rsidRPr="00866FAB">
      <w:rPr>
        <w:b/>
        <w:i/>
      </w:rPr>
      <w:br/>
      <w:t xml:space="preserve"> do Regulaminu  w sprawie stosowania </w:t>
    </w:r>
    <w:r w:rsidRPr="00866FAB">
      <w:rPr>
        <w:b/>
        <w:i/>
      </w:rPr>
      <w:br/>
      <w:t>zasad udzielania zamówień publicznych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82A26"/>
    <w:multiLevelType w:val="hybridMultilevel"/>
    <w:tmpl w:val="CE901F7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8E93DC2"/>
    <w:multiLevelType w:val="hybridMultilevel"/>
    <w:tmpl w:val="F76ECB32"/>
    <w:lvl w:ilvl="0" w:tplc="4288C85C">
      <w:start w:val="1"/>
      <w:numFmt w:val="lowerLetter"/>
      <w:lvlText w:val="%1)"/>
      <w:lvlJc w:val="left"/>
      <w:pPr>
        <w:ind w:left="67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9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1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3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5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7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9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1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33" w:hanging="180"/>
      </w:pPr>
      <w:rPr>
        <w:rFonts w:cs="Times New Roman"/>
      </w:rPr>
    </w:lvl>
  </w:abstractNum>
  <w:abstractNum w:abstractNumId="2">
    <w:nsid w:val="3A2E3C81"/>
    <w:multiLevelType w:val="hybridMultilevel"/>
    <w:tmpl w:val="CE901F7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7C80DB8"/>
    <w:multiLevelType w:val="hybridMultilevel"/>
    <w:tmpl w:val="DD72DA16"/>
    <w:lvl w:ilvl="0" w:tplc="04150011">
      <w:start w:val="1"/>
      <w:numFmt w:val="decimal"/>
      <w:lvlText w:val="%1)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2856"/>
    <w:rsid w:val="000B68C3"/>
    <w:rsid w:val="00110AD6"/>
    <w:rsid w:val="001E2856"/>
    <w:rsid w:val="00261BE8"/>
    <w:rsid w:val="00297AFE"/>
    <w:rsid w:val="002A0EFA"/>
    <w:rsid w:val="002C3DA9"/>
    <w:rsid w:val="00382E92"/>
    <w:rsid w:val="00393468"/>
    <w:rsid w:val="0046277B"/>
    <w:rsid w:val="00472475"/>
    <w:rsid w:val="00512393"/>
    <w:rsid w:val="00544422"/>
    <w:rsid w:val="00580900"/>
    <w:rsid w:val="005A6B67"/>
    <w:rsid w:val="006825DB"/>
    <w:rsid w:val="006A7F92"/>
    <w:rsid w:val="008554A1"/>
    <w:rsid w:val="00856162"/>
    <w:rsid w:val="00866FAB"/>
    <w:rsid w:val="008B3543"/>
    <w:rsid w:val="009A49C1"/>
    <w:rsid w:val="00A534B4"/>
    <w:rsid w:val="00A6716F"/>
    <w:rsid w:val="00AC526D"/>
    <w:rsid w:val="00AE0A73"/>
    <w:rsid w:val="00AF303C"/>
    <w:rsid w:val="00B5002E"/>
    <w:rsid w:val="00BB6ED7"/>
    <w:rsid w:val="00BC039B"/>
    <w:rsid w:val="00BC343F"/>
    <w:rsid w:val="00BD5E62"/>
    <w:rsid w:val="00C05DB1"/>
    <w:rsid w:val="00C73224"/>
    <w:rsid w:val="00D63629"/>
    <w:rsid w:val="00DB60B4"/>
    <w:rsid w:val="00DE3D50"/>
    <w:rsid w:val="00E02453"/>
    <w:rsid w:val="00F56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468"/>
    <w:pPr>
      <w:spacing w:after="160" w:line="25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93468"/>
    <w:pPr>
      <w:ind w:left="720"/>
      <w:contextualSpacing/>
    </w:pPr>
  </w:style>
  <w:style w:type="table" w:styleId="TableGrid">
    <w:name w:val="Table Grid"/>
    <w:basedOn w:val="TableNormal"/>
    <w:uiPriority w:val="99"/>
    <w:rsid w:val="0039346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39346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39346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393468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BB6ED7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B6E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BB6ED7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B6E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BB6ED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BB6E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B6ED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BB6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B6ED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B6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B6ED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14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71</TotalTime>
  <Pages>1</Pages>
  <Words>199</Words>
  <Characters>1196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Dorota Sęga</cp:lastModifiedBy>
  <cp:revision>14</cp:revision>
  <cp:lastPrinted>2022-01-03T09:09:00Z</cp:lastPrinted>
  <dcterms:created xsi:type="dcterms:W3CDTF">2019-01-14T12:42:00Z</dcterms:created>
  <dcterms:modified xsi:type="dcterms:W3CDTF">2023-07-19T10:47:00Z</dcterms:modified>
</cp:coreProperties>
</file>